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58DC4" w14:textId="396A2EEC" w:rsidR="00650351" w:rsidRPr="007A6563" w:rsidRDefault="00650351">
      <w:pPr>
        <w:spacing w:line="360" w:lineRule="exact"/>
        <w:jc w:val="center"/>
        <w:rPr>
          <w:rFonts w:ascii="ＭＳ ゴシック" w:eastAsia="ＭＳ ゴシック"/>
          <w:b/>
          <w:sz w:val="32"/>
        </w:rPr>
      </w:pPr>
      <w:r w:rsidRPr="007A6563">
        <w:rPr>
          <w:rFonts w:ascii="ＭＳ ゴシック" w:eastAsia="ＭＳ ゴシック" w:hint="eastAsia"/>
          <w:b/>
          <w:sz w:val="32"/>
        </w:rPr>
        <w:t>電気学会　電力・エネルギー部門</w:t>
      </w:r>
    </w:p>
    <w:p w14:paraId="6B8C87EB" w14:textId="77777777" w:rsidR="00650351" w:rsidRPr="007A6563" w:rsidRDefault="002F6DE3">
      <w:pPr>
        <w:numPr>
          <w:ilvl w:val="12"/>
          <w:numId w:val="0"/>
        </w:numPr>
        <w:spacing w:line="360" w:lineRule="exact"/>
        <w:ind w:left="425" w:hanging="425"/>
        <w:jc w:val="center"/>
        <w:rPr>
          <w:rFonts w:ascii="ＭＳ ゴシック" w:eastAsia="ＭＳ ゴシック"/>
          <w:b/>
          <w:sz w:val="32"/>
        </w:rPr>
      </w:pPr>
      <w:r w:rsidRPr="007A6563">
        <w:rPr>
          <w:rFonts w:ascii="ＭＳ ゴシック" w:eastAsia="ＭＳ ゴシック" w:hint="eastAsia"/>
          <w:b/>
          <w:sz w:val="32"/>
        </w:rPr>
        <w:t>活動</w:t>
      </w:r>
      <w:r w:rsidR="00650351" w:rsidRPr="007A6563">
        <w:rPr>
          <w:rFonts w:ascii="ＭＳ ゴシック" w:eastAsia="ＭＳ ゴシック" w:hint="eastAsia"/>
          <w:b/>
          <w:sz w:val="32"/>
        </w:rPr>
        <w:t>資金　申請及び決裁書</w:t>
      </w:r>
    </w:p>
    <w:p w14:paraId="09473BE9" w14:textId="77777777" w:rsidR="00650351" w:rsidRPr="007A6563" w:rsidRDefault="008430AE" w:rsidP="008430AE">
      <w:pPr>
        <w:jc w:val="right"/>
        <w:rPr>
          <w:rFonts w:ascii="ＭＳ ゴシック" w:eastAsia="ＭＳ ゴシック"/>
        </w:rPr>
      </w:pPr>
      <w:r w:rsidRPr="007A6563">
        <w:rPr>
          <w:rFonts w:ascii="ＭＳ ゴシック" w:eastAsia="ＭＳ ゴシック" w:hint="eastAsia"/>
        </w:rPr>
        <w:t>電子印可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4"/>
        <w:gridCol w:w="1814"/>
        <w:gridCol w:w="1815"/>
      </w:tblGrid>
      <w:tr w:rsidR="00650351" w:rsidRPr="007A6563" w14:paraId="584E94BE" w14:textId="77777777">
        <w:tc>
          <w:tcPr>
            <w:tcW w:w="1814" w:type="dxa"/>
          </w:tcPr>
          <w:p w14:paraId="0CD1FE96" w14:textId="77777777" w:rsidR="00650351" w:rsidRPr="007A6563" w:rsidRDefault="00650351">
            <w:pPr>
              <w:jc w:val="center"/>
            </w:pPr>
            <w:r w:rsidRPr="007A6563">
              <w:rPr>
                <w:rFonts w:hint="eastAsia"/>
              </w:rPr>
              <w:t>部門長決裁</w:t>
            </w:r>
          </w:p>
        </w:tc>
        <w:tc>
          <w:tcPr>
            <w:tcW w:w="1814" w:type="dxa"/>
          </w:tcPr>
          <w:p w14:paraId="6F208905" w14:textId="77777777" w:rsidR="00650351" w:rsidRPr="007A6563" w:rsidRDefault="00650351">
            <w:pPr>
              <w:jc w:val="center"/>
            </w:pPr>
            <w:r w:rsidRPr="007A6563">
              <w:rPr>
                <w:rFonts w:hint="eastAsia"/>
              </w:rPr>
              <w:t>合議：</w:t>
            </w:r>
            <w:r w:rsidRPr="007A6563">
              <w:t>(</w:t>
            </w:r>
            <w:r w:rsidRPr="007A6563">
              <w:rPr>
                <w:rFonts w:hint="eastAsia"/>
              </w:rPr>
              <w:t>役員会</w:t>
            </w:r>
            <w:r w:rsidRPr="007A6563">
              <w:t>)</w:t>
            </w:r>
          </w:p>
        </w:tc>
        <w:tc>
          <w:tcPr>
            <w:tcW w:w="1814" w:type="dxa"/>
          </w:tcPr>
          <w:p w14:paraId="4E357E6D" w14:textId="77777777" w:rsidR="00650351" w:rsidRPr="007A6563" w:rsidRDefault="00650351">
            <w:pPr>
              <w:jc w:val="center"/>
            </w:pPr>
            <w:r w:rsidRPr="007A6563">
              <w:rPr>
                <w:rFonts w:hint="eastAsia"/>
              </w:rPr>
              <w:t>合議：会計</w:t>
            </w:r>
          </w:p>
        </w:tc>
        <w:tc>
          <w:tcPr>
            <w:tcW w:w="1814" w:type="dxa"/>
          </w:tcPr>
          <w:p w14:paraId="753FEDF1" w14:textId="77777777" w:rsidR="00650351" w:rsidRPr="007A6563" w:rsidRDefault="00650351">
            <w:pPr>
              <w:jc w:val="center"/>
            </w:pPr>
            <w:r w:rsidRPr="007A6563">
              <w:rPr>
                <w:rFonts w:hint="eastAsia"/>
              </w:rPr>
              <w:t>受付</w:t>
            </w:r>
            <w:r w:rsidRPr="007A6563">
              <w:t>:</w:t>
            </w:r>
            <w:r w:rsidR="00BA1F5F" w:rsidRPr="007A6563">
              <w:rPr>
                <w:rFonts w:hint="eastAsia"/>
              </w:rPr>
              <w:t>研究調査</w:t>
            </w:r>
            <w:r w:rsidRPr="007A6563">
              <w:rPr>
                <w:rFonts w:hint="eastAsia"/>
              </w:rPr>
              <w:t>担当</w:t>
            </w:r>
          </w:p>
        </w:tc>
        <w:tc>
          <w:tcPr>
            <w:tcW w:w="1815" w:type="dxa"/>
          </w:tcPr>
          <w:p w14:paraId="3098284B" w14:textId="77777777" w:rsidR="00650351" w:rsidRPr="007A6563" w:rsidRDefault="00650351">
            <w:pPr>
              <w:jc w:val="center"/>
            </w:pPr>
            <w:r w:rsidRPr="007A6563">
              <w:rPr>
                <w:rFonts w:hint="eastAsia"/>
              </w:rPr>
              <w:t>申請</w:t>
            </w:r>
          </w:p>
        </w:tc>
      </w:tr>
      <w:tr w:rsidR="00650351" w:rsidRPr="007A6563" w14:paraId="0200DC15" w14:textId="77777777">
        <w:trPr>
          <w:trHeight w:val="1321"/>
        </w:trPr>
        <w:tc>
          <w:tcPr>
            <w:tcW w:w="1814" w:type="dxa"/>
          </w:tcPr>
          <w:p w14:paraId="59AD3282" w14:textId="77777777" w:rsidR="00650351" w:rsidRPr="007A6563" w:rsidRDefault="00650351"/>
        </w:tc>
        <w:tc>
          <w:tcPr>
            <w:tcW w:w="1814" w:type="dxa"/>
          </w:tcPr>
          <w:p w14:paraId="64779E3C" w14:textId="77777777" w:rsidR="00650351" w:rsidRPr="007A6563" w:rsidRDefault="00650351"/>
        </w:tc>
        <w:tc>
          <w:tcPr>
            <w:tcW w:w="1814" w:type="dxa"/>
          </w:tcPr>
          <w:p w14:paraId="5BFE4B0C" w14:textId="77777777" w:rsidR="00650351" w:rsidRPr="007A6563" w:rsidRDefault="00650351"/>
        </w:tc>
        <w:tc>
          <w:tcPr>
            <w:tcW w:w="1814" w:type="dxa"/>
          </w:tcPr>
          <w:p w14:paraId="4591F0BD" w14:textId="77777777" w:rsidR="00650351" w:rsidRPr="007A6563" w:rsidRDefault="00650351"/>
        </w:tc>
        <w:tc>
          <w:tcPr>
            <w:tcW w:w="1815" w:type="dxa"/>
          </w:tcPr>
          <w:p w14:paraId="0ACD5349" w14:textId="77777777" w:rsidR="00650351" w:rsidRPr="007A6563" w:rsidRDefault="00650351"/>
        </w:tc>
      </w:tr>
    </w:tbl>
    <w:p w14:paraId="7607CCD2" w14:textId="77777777" w:rsidR="00650351" w:rsidRPr="007A6563" w:rsidRDefault="00650351"/>
    <w:p w14:paraId="2449812A" w14:textId="77777777" w:rsidR="00650351" w:rsidRPr="007A6563" w:rsidRDefault="00650351">
      <w:pPr>
        <w:rPr>
          <w:rFonts w:ascii="ＭＳ ゴシック" w:eastAsia="ＭＳ ゴシック"/>
        </w:rPr>
      </w:pPr>
      <w:r w:rsidRPr="007A6563">
        <w:rPr>
          <w:rFonts w:ascii="ＭＳ ゴシック" w:eastAsia="ＭＳ ゴシック" w:hint="eastAsia"/>
        </w:rPr>
        <w:t xml:space="preserve">　Ｂ部門規程２「電力・エネルギー部門</w:t>
      </w:r>
      <w:r w:rsidR="002F6DE3" w:rsidRPr="007A6563">
        <w:rPr>
          <w:rFonts w:ascii="ＭＳ ゴシック" w:eastAsia="ＭＳ ゴシック" w:hint="eastAsia"/>
        </w:rPr>
        <w:t>活動</w:t>
      </w:r>
      <w:r w:rsidRPr="007A6563">
        <w:rPr>
          <w:rFonts w:ascii="ＭＳ ゴシック" w:eastAsia="ＭＳ ゴシック" w:hint="eastAsia"/>
        </w:rPr>
        <w:t>資金運用規程」にしたがい，以下のとおり申請します。</w:t>
      </w:r>
    </w:p>
    <w:p w14:paraId="32ECEFD1" w14:textId="77777777" w:rsidR="00650351" w:rsidRPr="007A6563" w:rsidRDefault="00650351"/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2"/>
        <w:gridCol w:w="6369"/>
      </w:tblGrid>
      <w:tr w:rsidR="00650351" w:rsidRPr="007A6563" w14:paraId="65FDCE12" w14:textId="77777777">
        <w:trPr>
          <w:trHeight w:val="778"/>
        </w:trPr>
        <w:tc>
          <w:tcPr>
            <w:tcW w:w="2702" w:type="dxa"/>
            <w:vAlign w:val="center"/>
          </w:tcPr>
          <w:p w14:paraId="46B8EA4F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技術委員会名</w:t>
            </w:r>
          </w:p>
          <w:p w14:paraId="3F01BA2E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（または役員担当）</w:t>
            </w:r>
          </w:p>
        </w:tc>
        <w:tc>
          <w:tcPr>
            <w:tcW w:w="6369" w:type="dxa"/>
            <w:vAlign w:val="center"/>
          </w:tcPr>
          <w:p w14:paraId="40505C9D" w14:textId="77777777" w:rsidR="00650351" w:rsidRPr="007A6563" w:rsidRDefault="00650351">
            <w:pPr>
              <w:jc w:val="left"/>
            </w:pPr>
          </w:p>
        </w:tc>
      </w:tr>
      <w:tr w:rsidR="00650351" w:rsidRPr="007A6563" w14:paraId="2D963F39" w14:textId="77777777">
        <w:trPr>
          <w:trHeight w:val="525"/>
        </w:trPr>
        <w:tc>
          <w:tcPr>
            <w:tcW w:w="2702" w:type="dxa"/>
            <w:vAlign w:val="center"/>
          </w:tcPr>
          <w:p w14:paraId="54D77CFA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申請者氏名</w:t>
            </w:r>
          </w:p>
        </w:tc>
        <w:tc>
          <w:tcPr>
            <w:tcW w:w="6369" w:type="dxa"/>
            <w:vAlign w:val="center"/>
          </w:tcPr>
          <w:p w14:paraId="69E266FF" w14:textId="77777777" w:rsidR="00650351" w:rsidRPr="007A6563" w:rsidRDefault="00650351"/>
        </w:tc>
      </w:tr>
      <w:tr w:rsidR="00650351" w:rsidRPr="007A6563" w14:paraId="79BE0C97" w14:textId="77777777">
        <w:trPr>
          <w:trHeight w:val="525"/>
        </w:trPr>
        <w:tc>
          <w:tcPr>
            <w:tcW w:w="2702" w:type="dxa"/>
            <w:vAlign w:val="center"/>
          </w:tcPr>
          <w:p w14:paraId="78042779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申請額（円）</w:t>
            </w:r>
          </w:p>
        </w:tc>
        <w:tc>
          <w:tcPr>
            <w:tcW w:w="6369" w:type="dxa"/>
            <w:vAlign w:val="center"/>
          </w:tcPr>
          <w:p w14:paraId="526B4EE2" w14:textId="77777777" w:rsidR="00650351" w:rsidRPr="007A6563" w:rsidRDefault="00650351">
            <w:r w:rsidRPr="007A6563">
              <w:rPr>
                <w:rFonts w:hint="eastAsia"/>
              </w:rPr>
              <w:t>￥</w:t>
            </w:r>
          </w:p>
        </w:tc>
      </w:tr>
      <w:tr w:rsidR="00650351" w:rsidRPr="007A6563" w14:paraId="400D25A8" w14:textId="77777777">
        <w:trPr>
          <w:trHeight w:val="525"/>
        </w:trPr>
        <w:tc>
          <w:tcPr>
            <w:tcW w:w="2702" w:type="dxa"/>
            <w:vAlign w:val="center"/>
          </w:tcPr>
          <w:p w14:paraId="0AF5EA8E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申請日（西暦年月日）</w:t>
            </w:r>
          </w:p>
        </w:tc>
        <w:tc>
          <w:tcPr>
            <w:tcW w:w="6369" w:type="dxa"/>
            <w:vAlign w:val="center"/>
          </w:tcPr>
          <w:p w14:paraId="1733FA11" w14:textId="77777777" w:rsidR="00650351" w:rsidRPr="007A6563" w:rsidRDefault="00650351"/>
        </w:tc>
      </w:tr>
      <w:tr w:rsidR="00650351" w:rsidRPr="007A6563" w14:paraId="473A888F" w14:textId="77777777">
        <w:tc>
          <w:tcPr>
            <w:tcW w:w="2702" w:type="dxa"/>
          </w:tcPr>
          <w:p w14:paraId="536A82CF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対象となる活動の名称</w:t>
            </w:r>
          </w:p>
          <w:p w14:paraId="382924CE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（開催日，開催主催団体，会場，その他必要となる情報を入れること）</w:t>
            </w:r>
          </w:p>
        </w:tc>
        <w:tc>
          <w:tcPr>
            <w:tcW w:w="6369" w:type="dxa"/>
          </w:tcPr>
          <w:p w14:paraId="1D75B201" w14:textId="77777777" w:rsidR="00650351" w:rsidRPr="007A6563" w:rsidRDefault="00650351"/>
        </w:tc>
      </w:tr>
      <w:tr w:rsidR="00650351" w:rsidRPr="007A6563" w14:paraId="6463D142" w14:textId="77777777">
        <w:trPr>
          <w:trHeight w:val="2399"/>
        </w:trPr>
        <w:tc>
          <w:tcPr>
            <w:tcW w:w="2702" w:type="dxa"/>
            <w:tcBorders>
              <w:bottom w:val="double" w:sz="6" w:space="0" w:color="auto"/>
            </w:tcBorders>
          </w:tcPr>
          <w:p w14:paraId="2B95B8A2" w14:textId="77777777" w:rsidR="00650351" w:rsidRPr="007A6563" w:rsidRDefault="00FA0BFC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活動</w:t>
            </w:r>
            <w:r w:rsidR="00650351" w:rsidRPr="007A6563">
              <w:rPr>
                <w:rFonts w:ascii="ＭＳ ゴシック" w:eastAsia="ＭＳ ゴシック" w:hint="eastAsia"/>
              </w:rPr>
              <w:t>資金の使途</w:t>
            </w:r>
          </w:p>
          <w:p w14:paraId="29D8DACC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（具体的に）</w:t>
            </w:r>
          </w:p>
          <w:p w14:paraId="7F4E8392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</w:p>
          <w:p w14:paraId="021A727A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</w:p>
          <w:p w14:paraId="4BA65E27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</w:p>
          <w:p w14:paraId="4876E1F9" w14:textId="77777777" w:rsidR="00C7180E" w:rsidRPr="007A6563" w:rsidRDefault="00C7180E">
            <w:pPr>
              <w:jc w:val="center"/>
              <w:rPr>
                <w:rFonts w:ascii="ＭＳ ゴシック" w:eastAsia="ＭＳ ゴシック"/>
              </w:rPr>
            </w:pPr>
          </w:p>
          <w:p w14:paraId="13C7FC34" w14:textId="77777777" w:rsidR="00C7180E" w:rsidRPr="007A6563" w:rsidRDefault="00C7180E">
            <w:pPr>
              <w:jc w:val="center"/>
              <w:rPr>
                <w:rFonts w:ascii="ＭＳ ゴシック" w:eastAsia="ＭＳ ゴシック"/>
              </w:rPr>
            </w:pPr>
          </w:p>
          <w:p w14:paraId="7A231C32" w14:textId="77777777" w:rsidR="00C7180E" w:rsidRPr="007A6563" w:rsidRDefault="00C7180E">
            <w:pPr>
              <w:jc w:val="center"/>
              <w:rPr>
                <w:rFonts w:ascii="ＭＳ ゴシック" w:eastAsia="ＭＳ ゴシック"/>
              </w:rPr>
            </w:pPr>
          </w:p>
          <w:p w14:paraId="2FFDAB0B" w14:textId="77777777" w:rsidR="00C7180E" w:rsidRPr="007A6563" w:rsidRDefault="00C7180E">
            <w:pPr>
              <w:jc w:val="center"/>
              <w:rPr>
                <w:rFonts w:ascii="ＭＳ ゴシック" w:eastAsia="ＭＳ ゴシック"/>
              </w:rPr>
            </w:pPr>
          </w:p>
          <w:p w14:paraId="319788A8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6369" w:type="dxa"/>
            <w:tcBorders>
              <w:bottom w:val="double" w:sz="6" w:space="0" w:color="auto"/>
            </w:tcBorders>
          </w:tcPr>
          <w:p w14:paraId="1D626FB2" w14:textId="77777777" w:rsidR="00650351" w:rsidRPr="007A6563" w:rsidRDefault="00650351"/>
        </w:tc>
      </w:tr>
      <w:tr w:rsidR="00650351" w:rsidRPr="007A6563" w14:paraId="71DF3D6C" w14:textId="77777777">
        <w:tc>
          <w:tcPr>
            <w:tcW w:w="2702" w:type="dxa"/>
            <w:tcBorders>
              <w:top w:val="double" w:sz="6" w:space="0" w:color="auto"/>
            </w:tcBorders>
          </w:tcPr>
          <w:p w14:paraId="645FC9C2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受領番号</w:t>
            </w:r>
          </w:p>
          <w:p w14:paraId="49CC1030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（申請時記入不要）</w:t>
            </w:r>
          </w:p>
        </w:tc>
        <w:tc>
          <w:tcPr>
            <w:tcW w:w="6369" w:type="dxa"/>
            <w:tcBorders>
              <w:top w:val="double" w:sz="6" w:space="0" w:color="auto"/>
            </w:tcBorders>
          </w:tcPr>
          <w:p w14:paraId="3495CCD1" w14:textId="77777777" w:rsidR="00650351" w:rsidRPr="007A6563" w:rsidRDefault="00650351">
            <w:pPr>
              <w:rPr>
                <w:lang w:eastAsia="zh-TW"/>
              </w:rPr>
            </w:pPr>
          </w:p>
        </w:tc>
      </w:tr>
      <w:tr w:rsidR="00650351" w:rsidRPr="007A6563" w14:paraId="1549A8CC" w14:textId="77777777">
        <w:tc>
          <w:tcPr>
            <w:tcW w:w="2702" w:type="dxa"/>
          </w:tcPr>
          <w:p w14:paraId="1C444DB9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審査結果：決裁日</w:t>
            </w:r>
          </w:p>
          <w:p w14:paraId="036684DB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（申請時記入不要）</w:t>
            </w:r>
          </w:p>
        </w:tc>
        <w:tc>
          <w:tcPr>
            <w:tcW w:w="6369" w:type="dxa"/>
          </w:tcPr>
          <w:p w14:paraId="0F038673" w14:textId="77777777" w:rsidR="00650351" w:rsidRPr="007A6563" w:rsidRDefault="00650351">
            <w:pPr>
              <w:rPr>
                <w:lang w:eastAsia="zh-TW"/>
              </w:rPr>
            </w:pPr>
          </w:p>
        </w:tc>
      </w:tr>
      <w:tr w:rsidR="00650351" w:rsidRPr="007A6563" w14:paraId="7D146696" w14:textId="77777777">
        <w:tc>
          <w:tcPr>
            <w:tcW w:w="2702" w:type="dxa"/>
          </w:tcPr>
          <w:p w14:paraId="45DD445E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報告書確認</w:t>
            </w:r>
          </w:p>
          <w:p w14:paraId="5494B512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（申請時記入不要）</w:t>
            </w:r>
          </w:p>
        </w:tc>
        <w:tc>
          <w:tcPr>
            <w:tcW w:w="6369" w:type="dxa"/>
          </w:tcPr>
          <w:p w14:paraId="67F35518" w14:textId="77777777" w:rsidR="00650351" w:rsidRPr="007A6563" w:rsidRDefault="00650351">
            <w:pPr>
              <w:rPr>
                <w:lang w:eastAsia="zh-TW"/>
              </w:rPr>
            </w:pPr>
          </w:p>
        </w:tc>
      </w:tr>
    </w:tbl>
    <w:p w14:paraId="06B17200" w14:textId="3B0F2446" w:rsidR="00650351" w:rsidRPr="007A6563" w:rsidRDefault="00650351" w:rsidP="00B01B3A">
      <w:pPr>
        <w:spacing w:line="360" w:lineRule="exact"/>
        <w:rPr>
          <w:rFonts w:ascii="ＭＳ 明朝" w:hAnsi="ＭＳ 明朝"/>
        </w:rPr>
      </w:pPr>
    </w:p>
    <w:sectPr w:rsidR="00650351" w:rsidRPr="007A6563">
      <w:headerReference w:type="default" r:id="rId10"/>
      <w:footerReference w:type="default" r:id="rId11"/>
      <w:pgSz w:w="11906" w:h="16838" w:code="9"/>
      <w:pgMar w:top="1701" w:right="1134" w:bottom="1588" w:left="1701" w:header="851" w:footer="992" w:gutter="0"/>
      <w:cols w:space="425"/>
      <w:docGrid w:type="linesAndChars" w:linePitch="338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9EB30B" w14:textId="77777777" w:rsidR="001C0C59" w:rsidRDefault="001C0C59">
      <w:r>
        <w:separator/>
      </w:r>
    </w:p>
  </w:endnote>
  <w:endnote w:type="continuationSeparator" w:id="0">
    <w:p w14:paraId="65039AC8" w14:textId="77777777" w:rsidR="001C0C59" w:rsidRDefault="001C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FD2FE7" w14:textId="77777777" w:rsidR="00931E04" w:rsidRDefault="00931E04">
    <w:pPr>
      <w:pStyle w:val="a4"/>
      <w:jc w:val="center"/>
    </w:pPr>
    <w:r>
      <w:rPr>
        <w:rFonts w:ascii="Times New Roman" w:hAnsi="Times New Roman"/>
        <w:szCs w:val="21"/>
      </w:rPr>
      <w:t xml:space="preserve">- </w:t>
    </w:r>
    <w:r>
      <w:rPr>
        <w:rFonts w:ascii="Times New Roman" w:hAnsi="Times New Roman"/>
        <w:szCs w:val="21"/>
      </w:rPr>
      <w:fldChar w:fldCharType="begin"/>
    </w:r>
    <w:r>
      <w:rPr>
        <w:rFonts w:ascii="Times New Roman" w:hAnsi="Times New Roman"/>
        <w:szCs w:val="21"/>
      </w:rPr>
      <w:instrText xml:space="preserve"> PAGE </w:instrText>
    </w:r>
    <w:r>
      <w:rPr>
        <w:rFonts w:ascii="Times New Roman" w:hAnsi="Times New Roman"/>
        <w:szCs w:val="21"/>
      </w:rPr>
      <w:fldChar w:fldCharType="separate"/>
    </w:r>
    <w:r w:rsidR="00BA1F5F">
      <w:rPr>
        <w:rFonts w:ascii="Times New Roman" w:hAnsi="Times New Roman"/>
        <w:noProof/>
        <w:szCs w:val="21"/>
      </w:rPr>
      <w:t>1</w:t>
    </w:r>
    <w:r>
      <w:rPr>
        <w:rFonts w:ascii="Times New Roman" w:hAnsi="Times New Roman"/>
        <w:szCs w:val="21"/>
      </w:rPr>
      <w:fldChar w:fldCharType="end"/>
    </w:r>
    <w:r>
      <w:rPr>
        <w:rFonts w:ascii="Times New Roman" w:hAnsi="Times New Roman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9170FF" w14:textId="77777777" w:rsidR="001C0C59" w:rsidRDefault="001C0C59">
      <w:r>
        <w:separator/>
      </w:r>
    </w:p>
  </w:footnote>
  <w:footnote w:type="continuationSeparator" w:id="0">
    <w:p w14:paraId="1B6E08BD" w14:textId="77777777" w:rsidR="001C0C59" w:rsidRDefault="001C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3D966" w14:textId="77777777" w:rsidR="00931E04" w:rsidRDefault="00931E04">
    <w:pPr>
      <w:jc w:val="right"/>
    </w:pPr>
    <w:r>
      <w:rPr>
        <w:rFonts w:hint="eastAsia"/>
      </w:rPr>
      <w:t>（</w:t>
    </w:r>
    <w:r>
      <w:rPr>
        <w:rFonts w:hint="eastAsia"/>
      </w:rPr>
      <w:t>B</w:t>
    </w:r>
    <w:r>
      <w:rPr>
        <w:rFonts w:hint="eastAsia"/>
      </w:rPr>
      <w:t>部門・規程</w:t>
    </w:r>
    <w:r>
      <w:rPr>
        <w:rFonts w:hint="eastAsia"/>
      </w:rPr>
      <w:t>2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441E11"/>
    <w:multiLevelType w:val="hybridMultilevel"/>
    <w:tmpl w:val="6896CCE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D3F3AD7"/>
    <w:multiLevelType w:val="hybridMultilevel"/>
    <w:tmpl w:val="58529CE6"/>
    <w:lvl w:ilvl="0" w:tplc="C0EE0A44">
      <w:start w:val="2"/>
      <w:numFmt w:val="bullet"/>
      <w:lvlText w:val="・"/>
      <w:lvlJc w:val="left"/>
      <w:pPr>
        <w:tabs>
          <w:tab w:val="num" w:pos="1747"/>
        </w:tabs>
        <w:ind w:left="1747" w:hanging="97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2"/>
        </w:tabs>
        <w:ind w:left="16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2"/>
        </w:tabs>
        <w:ind w:left="20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2"/>
        </w:tabs>
        <w:ind w:left="24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2"/>
        </w:tabs>
        <w:ind w:left="28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2"/>
        </w:tabs>
        <w:ind w:left="32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2"/>
        </w:tabs>
        <w:ind w:left="37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2"/>
        </w:tabs>
        <w:ind w:left="41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2"/>
        </w:tabs>
        <w:ind w:left="4552" w:hanging="420"/>
      </w:pPr>
      <w:rPr>
        <w:rFonts w:ascii="Wingdings" w:hAnsi="Wingdings" w:hint="default"/>
      </w:rPr>
    </w:lvl>
  </w:abstractNum>
  <w:abstractNum w:abstractNumId="2" w15:restartNumberingAfterBreak="0">
    <w:nsid w:val="5BF345DA"/>
    <w:multiLevelType w:val="hybridMultilevel"/>
    <w:tmpl w:val="F59848B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2540DE"/>
    <w:multiLevelType w:val="hybridMultilevel"/>
    <w:tmpl w:val="9BB85080"/>
    <w:lvl w:ilvl="0" w:tplc="940E624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AE02E24"/>
    <w:multiLevelType w:val="hybridMultilevel"/>
    <w:tmpl w:val="BE8A522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47504159">
    <w:abstractNumId w:val="0"/>
  </w:num>
  <w:num w:numId="2" w16cid:durableId="1023047287">
    <w:abstractNumId w:val="2"/>
  </w:num>
  <w:num w:numId="3" w16cid:durableId="3556824">
    <w:abstractNumId w:val="4"/>
  </w:num>
  <w:num w:numId="4" w16cid:durableId="628828736">
    <w:abstractNumId w:val="3"/>
  </w:num>
  <w:num w:numId="5" w16cid:durableId="5029422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A6"/>
    <w:rsid w:val="000035F7"/>
    <w:rsid w:val="00005023"/>
    <w:rsid w:val="000A3A67"/>
    <w:rsid w:val="000A45EC"/>
    <w:rsid w:val="00133775"/>
    <w:rsid w:val="0014015E"/>
    <w:rsid w:val="001B7302"/>
    <w:rsid w:val="001C0C59"/>
    <w:rsid w:val="001D0551"/>
    <w:rsid w:val="001F3C25"/>
    <w:rsid w:val="00222D32"/>
    <w:rsid w:val="00234B25"/>
    <w:rsid w:val="00245434"/>
    <w:rsid w:val="002557A6"/>
    <w:rsid w:val="00280F3B"/>
    <w:rsid w:val="00281927"/>
    <w:rsid w:val="0028360E"/>
    <w:rsid w:val="002A6396"/>
    <w:rsid w:val="002C46CC"/>
    <w:rsid w:val="002F47D7"/>
    <w:rsid w:val="002F6DE3"/>
    <w:rsid w:val="00303554"/>
    <w:rsid w:val="003115A8"/>
    <w:rsid w:val="003216AC"/>
    <w:rsid w:val="003D0DBB"/>
    <w:rsid w:val="003D2365"/>
    <w:rsid w:val="003E3402"/>
    <w:rsid w:val="003F0672"/>
    <w:rsid w:val="00461132"/>
    <w:rsid w:val="004951AB"/>
    <w:rsid w:val="004B0359"/>
    <w:rsid w:val="004D05D2"/>
    <w:rsid w:val="0053282D"/>
    <w:rsid w:val="00593CC5"/>
    <w:rsid w:val="005B347F"/>
    <w:rsid w:val="006133DA"/>
    <w:rsid w:val="006177EE"/>
    <w:rsid w:val="00645B37"/>
    <w:rsid w:val="00647A7C"/>
    <w:rsid w:val="00650351"/>
    <w:rsid w:val="006C3304"/>
    <w:rsid w:val="006E1065"/>
    <w:rsid w:val="0073175D"/>
    <w:rsid w:val="00737FF2"/>
    <w:rsid w:val="00741975"/>
    <w:rsid w:val="00757F37"/>
    <w:rsid w:val="007A5553"/>
    <w:rsid w:val="007A6563"/>
    <w:rsid w:val="007B33B3"/>
    <w:rsid w:val="007C4804"/>
    <w:rsid w:val="007C605B"/>
    <w:rsid w:val="00804C8A"/>
    <w:rsid w:val="008406D2"/>
    <w:rsid w:val="008430AE"/>
    <w:rsid w:val="00903F6E"/>
    <w:rsid w:val="009067F5"/>
    <w:rsid w:val="009154CE"/>
    <w:rsid w:val="00926F22"/>
    <w:rsid w:val="00931E04"/>
    <w:rsid w:val="009E4458"/>
    <w:rsid w:val="00A23DB1"/>
    <w:rsid w:val="00AD7405"/>
    <w:rsid w:val="00B01B3A"/>
    <w:rsid w:val="00B40868"/>
    <w:rsid w:val="00BA1F5F"/>
    <w:rsid w:val="00BC113B"/>
    <w:rsid w:val="00BC3E9E"/>
    <w:rsid w:val="00BD3FD6"/>
    <w:rsid w:val="00BD4AC0"/>
    <w:rsid w:val="00BE2CED"/>
    <w:rsid w:val="00C0195B"/>
    <w:rsid w:val="00C14F2B"/>
    <w:rsid w:val="00C423E2"/>
    <w:rsid w:val="00C7180E"/>
    <w:rsid w:val="00CD4E2E"/>
    <w:rsid w:val="00D01D04"/>
    <w:rsid w:val="00D51CA2"/>
    <w:rsid w:val="00D632D2"/>
    <w:rsid w:val="00D75791"/>
    <w:rsid w:val="00D80B35"/>
    <w:rsid w:val="00DB16C2"/>
    <w:rsid w:val="00E13B92"/>
    <w:rsid w:val="00E158C6"/>
    <w:rsid w:val="00E70A2F"/>
    <w:rsid w:val="00EA216C"/>
    <w:rsid w:val="00EB37D6"/>
    <w:rsid w:val="00EE3E75"/>
    <w:rsid w:val="00EE745D"/>
    <w:rsid w:val="00F2721C"/>
    <w:rsid w:val="00FA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866F8"/>
  <w15:chartTrackingRefBased/>
  <w15:docId w15:val="{E4CF696D-4647-D742-8896-03B0EA36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28360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28360E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Revision"/>
    <w:hidden/>
    <w:uiPriority w:val="99"/>
    <w:semiHidden/>
    <w:rsid w:val="00593CC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&#35215;&#31243;&#12501;&#12457;&#12540;&#12510;&#12483;&#12488;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D3365E998933A4F86DBAB6201A6EEBA" ma:contentTypeVersion="15" ma:contentTypeDescription="新しいドキュメントを作成します。" ma:contentTypeScope="" ma:versionID="9bf1f01bc588b7a9afc856a91e6dad5d">
  <xsd:schema xmlns:xsd="http://www.w3.org/2001/XMLSchema" xmlns:xs="http://www.w3.org/2001/XMLSchema" xmlns:p="http://schemas.microsoft.com/office/2006/metadata/properties" xmlns:ns2="807db30e-986e-4235-9283-7400cf43c45e" xmlns:ns3="98feacc7-a3c9-417b-8d73-f8fe1db1da95" targetNamespace="http://schemas.microsoft.com/office/2006/metadata/properties" ma:root="true" ma:fieldsID="646bc11695ff30fe2079dd957f82112a" ns2:_="" ns3:_="">
    <xsd:import namespace="807db30e-986e-4235-9283-7400cf43c45e"/>
    <xsd:import namespace="98feacc7-a3c9-417b-8d73-f8fe1db1da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b30e-986e-4235-9283-7400cf43c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dd84382-b38c-4eba-b7c2-4a66a077d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eacc7-a3c9-417b-8d73-f8fe1db1da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分類の集約列" ma:hidden="true" ma:list="{2b0e4e7a-0009-415e-bb71-ddc3f0db3d0c}" ma:internalName="TaxCatchAll" ma:showField="CatchAllData" ma:web="98feacc7-a3c9-417b-8d73-f8fe1db1da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5759C-4BE8-49FF-B532-B646FDF1B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3A876-3E0F-4FAC-903D-A15B273E29B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62F46F3-A8A5-432D-86FF-EEFE46439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7db30e-986e-4235-9283-7400cf43c45e"/>
    <ds:schemaRef ds:uri="98feacc7-a3c9-417b-8d73-f8fe1db1d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Settings\Owner\Application Data\Microsoft\Templates\規程フォーマット1.dot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『基礎・材料・共通部門規程類管理規程』</vt:lpstr>
      <vt:lpstr>『基礎・材料・共通部門規程類管理規程』</vt:lpstr>
    </vt:vector>
  </TitlesOfParts>
  <Company>IEEJ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『基礎・材料・共通部門規程類管理規程』</dc:title>
  <dc:subject/>
  <dc:creator>sasaki</dc:creator>
  <cp:keywords/>
  <cp:lastModifiedBy>Yutaka Sasaki</cp:lastModifiedBy>
  <cp:revision>5</cp:revision>
  <cp:lastPrinted>2012-01-17T12:56:00Z</cp:lastPrinted>
  <dcterms:created xsi:type="dcterms:W3CDTF">2026-10-25T23:50:00Z</dcterms:created>
  <dcterms:modified xsi:type="dcterms:W3CDTF">2026-11-01T04:23:00Z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吉田悟 / YOSHIDA，SATORU</vt:lpwstr>
  </property>
  <property fmtid="{D5CDD505-2E9C-101B-9397-08002B2CF9AE}" pid="4" name="Order">
    <vt:lpwstr>76300.0000000000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吉田悟 / YOSHIDA，SATORU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0x010100A6D6B808BCE986458565425E0DCCBC0A</vt:lpwstr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axCatchAll">
    <vt:lpwstr/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