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08CB62" w14:textId="19556B90" w:rsidR="00650351" w:rsidRPr="007A6563" w:rsidRDefault="00650351">
      <w:pPr>
        <w:spacing w:line="360" w:lineRule="exact"/>
        <w:jc w:val="center"/>
        <w:rPr>
          <w:rFonts w:ascii="ＭＳ ゴシック" w:eastAsia="ＭＳ ゴシック"/>
          <w:b/>
          <w:sz w:val="32"/>
        </w:rPr>
      </w:pPr>
      <w:r w:rsidRPr="007A6563">
        <w:rPr>
          <w:rFonts w:ascii="ＭＳ ゴシック" w:eastAsia="ＭＳ ゴシック" w:hint="eastAsia"/>
          <w:b/>
          <w:sz w:val="32"/>
        </w:rPr>
        <w:t>電気学会　電力・エネルギー部門</w:t>
      </w:r>
    </w:p>
    <w:p w14:paraId="016F28E6" w14:textId="77777777" w:rsidR="00650351" w:rsidRPr="007A6563" w:rsidRDefault="002F6DE3">
      <w:pPr>
        <w:spacing w:line="360" w:lineRule="exact"/>
        <w:jc w:val="center"/>
        <w:rPr>
          <w:rFonts w:ascii="ＭＳ ゴシック" w:eastAsia="ＭＳ ゴシック"/>
          <w:b/>
          <w:sz w:val="32"/>
        </w:rPr>
      </w:pPr>
      <w:r w:rsidRPr="007A6563">
        <w:rPr>
          <w:rFonts w:ascii="ＭＳ ゴシック" w:eastAsia="ＭＳ ゴシック" w:hint="eastAsia"/>
          <w:b/>
          <w:sz w:val="32"/>
        </w:rPr>
        <w:t>活動</w:t>
      </w:r>
      <w:r w:rsidR="00650351" w:rsidRPr="007A6563">
        <w:rPr>
          <w:rFonts w:ascii="ＭＳ ゴシック" w:eastAsia="ＭＳ ゴシック" w:hint="eastAsia"/>
          <w:b/>
          <w:sz w:val="32"/>
        </w:rPr>
        <w:t>資金　報告書</w:t>
      </w:r>
    </w:p>
    <w:p w14:paraId="2080BF2C" w14:textId="77777777" w:rsidR="00650351" w:rsidRPr="007A6563" w:rsidRDefault="00650351"/>
    <w:p w14:paraId="0632B6A2" w14:textId="77777777" w:rsidR="00650351" w:rsidRPr="007A6563" w:rsidRDefault="00650351">
      <w:pPr>
        <w:rPr>
          <w:rFonts w:ascii="ＭＳ ゴシック" w:eastAsia="ＭＳ ゴシック"/>
        </w:rPr>
      </w:pPr>
      <w:r w:rsidRPr="007A6563">
        <w:rPr>
          <w:rFonts w:ascii="ＭＳ ゴシック" w:eastAsia="ＭＳ ゴシック" w:hint="eastAsia"/>
        </w:rPr>
        <w:t xml:space="preserve">　Ｂ部門規程２「電力・エネルギー部門</w:t>
      </w:r>
      <w:r w:rsidR="002F6DE3" w:rsidRPr="007A6563">
        <w:rPr>
          <w:rFonts w:ascii="ＭＳ ゴシック" w:eastAsia="ＭＳ ゴシック" w:hint="eastAsia"/>
        </w:rPr>
        <w:t>活動</w:t>
      </w:r>
      <w:r w:rsidRPr="007A6563">
        <w:rPr>
          <w:rFonts w:ascii="ＭＳ ゴシック" w:eastAsia="ＭＳ ゴシック" w:hint="eastAsia"/>
        </w:rPr>
        <w:t>資金運用規程」にしたがい，以下のとおり報告します。</w:t>
      </w:r>
    </w:p>
    <w:p w14:paraId="629513F1" w14:textId="77777777" w:rsidR="00650351" w:rsidRPr="007A6563" w:rsidRDefault="00650351"/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2"/>
        <w:gridCol w:w="6369"/>
      </w:tblGrid>
      <w:tr w:rsidR="00650351" w:rsidRPr="007A6563" w14:paraId="60B8F522" w14:textId="77777777">
        <w:trPr>
          <w:trHeight w:val="791"/>
        </w:trPr>
        <w:tc>
          <w:tcPr>
            <w:tcW w:w="2702" w:type="dxa"/>
            <w:vAlign w:val="center"/>
          </w:tcPr>
          <w:p w14:paraId="0C2AF7C2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技術委員会名</w:t>
            </w:r>
          </w:p>
          <w:p w14:paraId="676F7842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（または役員担当）</w:t>
            </w:r>
          </w:p>
        </w:tc>
        <w:tc>
          <w:tcPr>
            <w:tcW w:w="6369" w:type="dxa"/>
            <w:vAlign w:val="center"/>
          </w:tcPr>
          <w:p w14:paraId="3A657151" w14:textId="77777777" w:rsidR="00650351" w:rsidRPr="007A6563" w:rsidRDefault="00650351">
            <w:pPr>
              <w:jc w:val="left"/>
            </w:pPr>
          </w:p>
        </w:tc>
      </w:tr>
      <w:tr w:rsidR="00650351" w:rsidRPr="007A6563" w14:paraId="4DCB35BF" w14:textId="77777777">
        <w:trPr>
          <w:trHeight w:val="615"/>
        </w:trPr>
        <w:tc>
          <w:tcPr>
            <w:tcW w:w="2702" w:type="dxa"/>
            <w:vAlign w:val="center"/>
          </w:tcPr>
          <w:p w14:paraId="32A108D9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氏名</w:t>
            </w:r>
          </w:p>
        </w:tc>
        <w:tc>
          <w:tcPr>
            <w:tcW w:w="6369" w:type="dxa"/>
            <w:vAlign w:val="center"/>
          </w:tcPr>
          <w:p w14:paraId="66DD2B18" w14:textId="77777777" w:rsidR="00650351" w:rsidRPr="007A6563" w:rsidRDefault="00650351">
            <w:pPr>
              <w:jc w:val="right"/>
            </w:pPr>
            <w:r w:rsidRPr="007A6563">
              <w:rPr>
                <w:rFonts w:hint="eastAsia"/>
              </w:rPr>
              <w:t>（印）</w:t>
            </w:r>
            <w:r w:rsidR="00D51CA2" w:rsidRPr="007A6563">
              <w:rPr>
                <w:rFonts w:hint="eastAsia"/>
                <w:sz w:val="16"/>
                <w:szCs w:val="16"/>
              </w:rPr>
              <w:t>電子印可</w:t>
            </w:r>
          </w:p>
        </w:tc>
      </w:tr>
      <w:tr w:rsidR="00650351" w:rsidRPr="007A6563" w14:paraId="66B49D54" w14:textId="77777777">
        <w:trPr>
          <w:trHeight w:val="615"/>
        </w:trPr>
        <w:tc>
          <w:tcPr>
            <w:tcW w:w="2702" w:type="dxa"/>
            <w:vAlign w:val="center"/>
          </w:tcPr>
          <w:p w14:paraId="07D9CE29" w14:textId="77777777" w:rsidR="00650351" w:rsidRPr="007A6563" w:rsidRDefault="00D51CA2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当初申請額</w:t>
            </w:r>
            <w:r w:rsidR="008430AE" w:rsidRPr="007A6563">
              <w:rPr>
                <w:rFonts w:ascii="ＭＳ ゴシック" w:eastAsia="ＭＳ ゴシック" w:hint="eastAsia"/>
              </w:rPr>
              <w:t>(a)</w:t>
            </w:r>
            <w:r w:rsidRPr="007A6563">
              <w:rPr>
                <w:rFonts w:ascii="ＭＳ ゴシック" w:eastAsia="ＭＳ ゴシック" w:hint="eastAsia"/>
              </w:rPr>
              <w:t>（円）</w:t>
            </w:r>
          </w:p>
        </w:tc>
        <w:tc>
          <w:tcPr>
            <w:tcW w:w="6369" w:type="dxa"/>
            <w:vAlign w:val="center"/>
          </w:tcPr>
          <w:p w14:paraId="49C6B257" w14:textId="77777777" w:rsidR="00650351" w:rsidRPr="007A6563" w:rsidRDefault="00650351"/>
        </w:tc>
      </w:tr>
      <w:tr w:rsidR="00D51CA2" w:rsidRPr="007A6563" w14:paraId="0E5D79D1" w14:textId="77777777">
        <w:trPr>
          <w:trHeight w:val="615"/>
        </w:trPr>
        <w:tc>
          <w:tcPr>
            <w:tcW w:w="2702" w:type="dxa"/>
            <w:vAlign w:val="center"/>
          </w:tcPr>
          <w:p w14:paraId="3A0484AB" w14:textId="77777777" w:rsidR="00D51CA2" w:rsidRPr="007A6563" w:rsidRDefault="00D51CA2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使用額</w:t>
            </w:r>
            <w:r w:rsidR="008430AE" w:rsidRPr="007A6563">
              <w:rPr>
                <w:rFonts w:ascii="ＭＳ ゴシック" w:eastAsia="ＭＳ ゴシック" w:hint="eastAsia"/>
              </w:rPr>
              <w:t>(b)</w:t>
            </w:r>
            <w:r w:rsidR="00245434" w:rsidRPr="007A6563">
              <w:rPr>
                <w:rFonts w:ascii="ＭＳ ゴシック" w:eastAsia="ＭＳ ゴシック" w:hint="eastAsia"/>
                <w:dstrike/>
              </w:rPr>
              <w:t>受領額</w:t>
            </w:r>
            <w:r w:rsidRPr="007A6563">
              <w:rPr>
                <w:rFonts w:ascii="ＭＳ ゴシック" w:eastAsia="ＭＳ ゴシック" w:hint="eastAsia"/>
              </w:rPr>
              <w:t>（円）</w:t>
            </w:r>
          </w:p>
        </w:tc>
        <w:tc>
          <w:tcPr>
            <w:tcW w:w="6369" w:type="dxa"/>
            <w:vAlign w:val="center"/>
          </w:tcPr>
          <w:p w14:paraId="5A627633" w14:textId="77777777" w:rsidR="00D51CA2" w:rsidRPr="007A6563" w:rsidRDefault="00D51CA2"/>
        </w:tc>
      </w:tr>
      <w:tr w:rsidR="00D51CA2" w:rsidRPr="007A6563" w14:paraId="27CA9920" w14:textId="77777777">
        <w:trPr>
          <w:trHeight w:val="615"/>
        </w:trPr>
        <w:tc>
          <w:tcPr>
            <w:tcW w:w="2702" w:type="dxa"/>
            <w:vAlign w:val="center"/>
          </w:tcPr>
          <w:p w14:paraId="331700FF" w14:textId="77777777" w:rsidR="00D51CA2" w:rsidRPr="007A6563" w:rsidRDefault="00D51CA2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収支金額</w:t>
            </w:r>
            <w:r w:rsidR="008430AE" w:rsidRPr="007A6563">
              <w:rPr>
                <w:rFonts w:ascii="ＭＳ ゴシック" w:eastAsia="ＭＳ ゴシック" w:hint="eastAsia"/>
              </w:rPr>
              <w:t>(a)-(b)</w:t>
            </w:r>
            <w:r w:rsidRPr="007A6563">
              <w:rPr>
                <w:rFonts w:ascii="ＭＳ ゴシック" w:eastAsia="ＭＳ ゴシック" w:hint="eastAsia"/>
              </w:rPr>
              <w:t>（円）</w:t>
            </w:r>
          </w:p>
        </w:tc>
        <w:tc>
          <w:tcPr>
            <w:tcW w:w="6369" w:type="dxa"/>
            <w:vAlign w:val="center"/>
          </w:tcPr>
          <w:p w14:paraId="148E07B6" w14:textId="77777777" w:rsidR="00D51CA2" w:rsidRPr="007A6563" w:rsidRDefault="00D51CA2"/>
        </w:tc>
      </w:tr>
      <w:tr w:rsidR="00245434" w:rsidRPr="007A6563" w14:paraId="45AE6A20" w14:textId="77777777">
        <w:trPr>
          <w:trHeight w:val="615"/>
        </w:trPr>
        <w:tc>
          <w:tcPr>
            <w:tcW w:w="2702" w:type="dxa"/>
            <w:vAlign w:val="center"/>
          </w:tcPr>
          <w:p w14:paraId="22612975" w14:textId="77777777" w:rsidR="00245434" w:rsidRPr="007A6563" w:rsidRDefault="00245434">
            <w:pPr>
              <w:jc w:val="center"/>
              <w:rPr>
                <w:rFonts w:ascii="ＭＳ ゴシック" w:eastAsia="ＭＳ ゴシック"/>
                <w:dstrike/>
              </w:rPr>
            </w:pPr>
            <w:r w:rsidRPr="007A6563">
              <w:rPr>
                <w:rFonts w:ascii="ＭＳ ゴシック" w:eastAsia="ＭＳ ゴシック" w:hint="eastAsia"/>
                <w:dstrike/>
              </w:rPr>
              <w:t>使用日受領日（西暦年月日）</w:t>
            </w:r>
          </w:p>
        </w:tc>
        <w:tc>
          <w:tcPr>
            <w:tcW w:w="6369" w:type="dxa"/>
            <w:vAlign w:val="center"/>
          </w:tcPr>
          <w:p w14:paraId="04803643" w14:textId="77777777" w:rsidR="00245434" w:rsidRPr="007A6563" w:rsidRDefault="00245434">
            <w:r w:rsidRPr="007A6563">
              <w:rPr>
                <w:rFonts w:hint="eastAsia"/>
              </w:rPr>
              <w:t>一行削除</w:t>
            </w:r>
          </w:p>
        </w:tc>
      </w:tr>
      <w:tr w:rsidR="00650351" w:rsidRPr="007A6563" w14:paraId="59832569" w14:textId="77777777">
        <w:trPr>
          <w:trHeight w:val="615"/>
        </w:trPr>
        <w:tc>
          <w:tcPr>
            <w:tcW w:w="2702" w:type="dxa"/>
            <w:vAlign w:val="center"/>
          </w:tcPr>
          <w:p w14:paraId="4F2A39E5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対象となる活動の名称</w:t>
            </w:r>
          </w:p>
        </w:tc>
        <w:tc>
          <w:tcPr>
            <w:tcW w:w="6369" w:type="dxa"/>
            <w:vAlign w:val="center"/>
          </w:tcPr>
          <w:p w14:paraId="21FBF217" w14:textId="77777777" w:rsidR="00650351" w:rsidRPr="007A6563" w:rsidRDefault="00650351"/>
        </w:tc>
      </w:tr>
      <w:tr w:rsidR="00650351" w:rsidRPr="007A6563" w14:paraId="38842D28" w14:textId="77777777">
        <w:trPr>
          <w:trHeight w:val="615"/>
        </w:trPr>
        <w:tc>
          <w:tcPr>
            <w:tcW w:w="2702" w:type="dxa"/>
            <w:vAlign w:val="center"/>
          </w:tcPr>
          <w:p w14:paraId="173F0ACF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活動日（西暦年月日）</w:t>
            </w:r>
          </w:p>
        </w:tc>
        <w:tc>
          <w:tcPr>
            <w:tcW w:w="6369" w:type="dxa"/>
            <w:vAlign w:val="center"/>
          </w:tcPr>
          <w:p w14:paraId="688E5C9F" w14:textId="77777777" w:rsidR="00650351" w:rsidRPr="007A6563" w:rsidRDefault="00650351"/>
        </w:tc>
      </w:tr>
      <w:tr w:rsidR="00650351" w:rsidRPr="007A6563" w14:paraId="537DD087" w14:textId="77777777">
        <w:trPr>
          <w:trHeight w:val="525"/>
        </w:trPr>
        <w:tc>
          <w:tcPr>
            <w:tcW w:w="2702" w:type="dxa"/>
            <w:vAlign w:val="center"/>
          </w:tcPr>
          <w:p w14:paraId="41C538DD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活動場所</w:t>
            </w:r>
          </w:p>
        </w:tc>
        <w:tc>
          <w:tcPr>
            <w:tcW w:w="6369" w:type="dxa"/>
            <w:vAlign w:val="center"/>
          </w:tcPr>
          <w:p w14:paraId="46234E40" w14:textId="77777777" w:rsidR="00650351" w:rsidRPr="007A6563" w:rsidRDefault="00650351"/>
        </w:tc>
      </w:tr>
      <w:tr w:rsidR="00650351" w:rsidRPr="007A6563" w14:paraId="6EC23C57" w14:textId="77777777" w:rsidTr="00EA216C">
        <w:trPr>
          <w:trHeight w:val="3555"/>
        </w:trPr>
        <w:tc>
          <w:tcPr>
            <w:tcW w:w="2702" w:type="dxa"/>
            <w:tcBorders>
              <w:bottom w:val="double" w:sz="6" w:space="0" w:color="auto"/>
            </w:tcBorders>
          </w:tcPr>
          <w:p w14:paraId="1CB5BEBC" w14:textId="77777777" w:rsidR="00650351" w:rsidRPr="007A6563" w:rsidRDefault="00650351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資金の使途</w:t>
            </w:r>
          </w:p>
          <w:p w14:paraId="0362F729" w14:textId="77777777" w:rsidR="00650351" w:rsidRPr="007A6563" w:rsidRDefault="00D51CA2" w:rsidP="00C7180E">
            <w:pPr>
              <w:jc w:val="center"/>
              <w:rPr>
                <w:rFonts w:ascii="ＭＳ ゴシック" w:eastAsia="ＭＳ ゴシック"/>
              </w:rPr>
            </w:pPr>
            <w:r w:rsidRPr="007A6563">
              <w:rPr>
                <w:rFonts w:ascii="ＭＳ ゴシック" w:eastAsia="ＭＳ ゴシック" w:hint="eastAsia"/>
              </w:rPr>
              <w:t>（支払先・目的・金額など）</w:t>
            </w:r>
          </w:p>
          <w:p w14:paraId="06B0909A" w14:textId="77777777" w:rsidR="00245434" w:rsidRPr="007A6563" w:rsidRDefault="00245434" w:rsidP="00C7180E">
            <w:pPr>
              <w:jc w:val="center"/>
              <w:rPr>
                <w:rFonts w:ascii="ＭＳ ゴシック" w:eastAsia="ＭＳ ゴシック"/>
                <w:dstrike/>
              </w:rPr>
            </w:pPr>
            <w:r w:rsidRPr="007A6563">
              <w:rPr>
                <w:rFonts w:ascii="ＭＳ ゴシック" w:eastAsia="ＭＳ ゴシック" w:hint="eastAsia"/>
                <w:dstrike/>
              </w:rPr>
              <w:t>（領収書と対応）</w:t>
            </w:r>
          </w:p>
        </w:tc>
        <w:tc>
          <w:tcPr>
            <w:tcW w:w="6369" w:type="dxa"/>
            <w:tcBorders>
              <w:bottom w:val="double" w:sz="6" w:space="0" w:color="auto"/>
            </w:tcBorders>
          </w:tcPr>
          <w:p w14:paraId="3EA819F8" w14:textId="77777777" w:rsidR="00EA216C" w:rsidRPr="007A6563" w:rsidRDefault="00EA216C"/>
          <w:p w14:paraId="51F91782" w14:textId="77777777" w:rsidR="00EA216C" w:rsidRPr="007A6563" w:rsidRDefault="00EA216C"/>
          <w:p w14:paraId="5C07BCF4" w14:textId="77777777" w:rsidR="00EA216C" w:rsidRPr="007A6563" w:rsidRDefault="00EA216C"/>
          <w:p w14:paraId="2FE8B79B" w14:textId="77777777" w:rsidR="00EA216C" w:rsidRPr="007A6563" w:rsidRDefault="00EA216C"/>
          <w:p w14:paraId="0DD87C6B" w14:textId="77777777" w:rsidR="00C7180E" w:rsidRPr="007A6563" w:rsidRDefault="00C7180E"/>
          <w:p w14:paraId="4529D6CF" w14:textId="77777777" w:rsidR="00C7180E" w:rsidRPr="007A6563" w:rsidRDefault="00C7180E"/>
          <w:p w14:paraId="7122970B" w14:textId="77777777" w:rsidR="00EA216C" w:rsidRPr="007A6563" w:rsidRDefault="00EA216C"/>
          <w:p w14:paraId="570964A6" w14:textId="77777777" w:rsidR="00EA216C" w:rsidRPr="007A6563" w:rsidRDefault="00EA216C">
            <w:r w:rsidRPr="007A6563">
              <w:rPr>
                <w:rFonts w:hint="eastAsia"/>
              </w:rPr>
              <w:t>（例）見学対応いただいた●●社へのお土産代：</w:t>
            </w:r>
            <w:r w:rsidRPr="007A6563">
              <w:rPr>
                <w:rFonts w:hint="eastAsia"/>
              </w:rPr>
              <w:t>6,000</w:t>
            </w:r>
            <w:r w:rsidRPr="007A6563">
              <w:rPr>
                <w:rFonts w:hint="eastAsia"/>
              </w:rPr>
              <w:t>円（</w:t>
            </w:r>
            <w:r w:rsidRPr="007A6563">
              <w:rPr>
                <w:rFonts w:hint="eastAsia"/>
              </w:rPr>
              <w:t>2,000</w:t>
            </w:r>
            <w:r w:rsidRPr="007A6563">
              <w:rPr>
                <w:rFonts w:hint="eastAsia"/>
              </w:rPr>
              <w:t>円×</w:t>
            </w:r>
            <w:r w:rsidRPr="007A6563">
              <w:rPr>
                <w:rFonts w:hint="eastAsia"/>
              </w:rPr>
              <w:t>3</w:t>
            </w:r>
            <w:r w:rsidRPr="007A6563">
              <w:rPr>
                <w:rFonts w:hint="eastAsia"/>
              </w:rPr>
              <w:t>）</w:t>
            </w:r>
          </w:p>
          <w:p w14:paraId="1E67247A" w14:textId="77777777" w:rsidR="00EA216C" w:rsidRPr="007A6563" w:rsidRDefault="00EA216C">
            <w:r w:rsidRPr="007A6563">
              <w:rPr>
                <w:rFonts w:hint="eastAsia"/>
              </w:rPr>
              <w:t xml:space="preserve">　　　シンポジウム会場使用料　：</w:t>
            </w:r>
            <w:r w:rsidRPr="007A6563">
              <w:rPr>
                <w:rFonts w:hint="eastAsia"/>
              </w:rPr>
              <w:t>40,000</w:t>
            </w:r>
            <w:r w:rsidRPr="007A6563">
              <w:rPr>
                <w:rFonts w:hint="eastAsia"/>
              </w:rPr>
              <w:t>円</w:t>
            </w:r>
          </w:p>
          <w:p w14:paraId="75EF0C92" w14:textId="77777777" w:rsidR="00EA216C" w:rsidRPr="007A6563" w:rsidRDefault="00EA216C">
            <w:r w:rsidRPr="007A6563">
              <w:rPr>
                <w:rFonts w:hint="eastAsia"/>
              </w:rPr>
              <w:t xml:space="preserve">　　</w:t>
            </w:r>
            <w:r w:rsidRPr="007A6563">
              <w:rPr>
                <w:rFonts w:hint="eastAsia"/>
              </w:rPr>
              <w:t xml:space="preserve">  </w:t>
            </w:r>
            <w:r w:rsidRPr="007A6563">
              <w:rPr>
                <w:rFonts w:hint="eastAsia"/>
              </w:rPr>
              <w:t>講師２名タクシー代　　：</w:t>
            </w:r>
            <w:r w:rsidRPr="007A6563">
              <w:rPr>
                <w:rFonts w:hint="eastAsia"/>
              </w:rPr>
              <w:t xml:space="preserve"> 5,000</w:t>
            </w:r>
            <w:r w:rsidRPr="007A6563">
              <w:rPr>
                <w:rFonts w:hint="eastAsia"/>
              </w:rPr>
              <w:t>円</w:t>
            </w:r>
          </w:p>
        </w:tc>
      </w:tr>
      <w:tr w:rsidR="00650351" w:rsidRPr="007A6563" w14:paraId="6C54E1FA" w14:textId="77777777">
        <w:tc>
          <w:tcPr>
            <w:tcW w:w="2702" w:type="dxa"/>
            <w:tcBorders>
              <w:top w:val="double" w:sz="6" w:space="0" w:color="auto"/>
            </w:tcBorders>
          </w:tcPr>
          <w:p w14:paraId="2C91C6D3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受領番号</w:t>
            </w:r>
          </w:p>
          <w:p w14:paraId="6F8551CF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（報告時記入不要）</w:t>
            </w:r>
          </w:p>
        </w:tc>
        <w:tc>
          <w:tcPr>
            <w:tcW w:w="6369" w:type="dxa"/>
            <w:tcBorders>
              <w:top w:val="double" w:sz="6" w:space="0" w:color="auto"/>
            </w:tcBorders>
          </w:tcPr>
          <w:p w14:paraId="68A06523" w14:textId="77777777" w:rsidR="00650351" w:rsidRPr="007A6563" w:rsidRDefault="00650351">
            <w:pPr>
              <w:rPr>
                <w:lang w:eastAsia="zh-TW"/>
              </w:rPr>
            </w:pPr>
          </w:p>
        </w:tc>
      </w:tr>
      <w:tr w:rsidR="00650351" w:rsidRPr="007A6563" w14:paraId="68373FEB" w14:textId="77777777">
        <w:tc>
          <w:tcPr>
            <w:tcW w:w="2702" w:type="dxa"/>
          </w:tcPr>
          <w:p w14:paraId="0F6E341A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領収書確認</w:t>
            </w:r>
          </w:p>
          <w:p w14:paraId="11D17BBA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（報告時記入不要）</w:t>
            </w:r>
          </w:p>
        </w:tc>
        <w:tc>
          <w:tcPr>
            <w:tcW w:w="6369" w:type="dxa"/>
          </w:tcPr>
          <w:p w14:paraId="2C843D7A" w14:textId="77777777" w:rsidR="00650351" w:rsidRPr="007A6563" w:rsidRDefault="00650351">
            <w:pPr>
              <w:rPr>
                <w:lang w:eastAsia="zh-TW"/>
              </w:rPr>
            </w:pPr>
          </w:p>
        </w:tc>
      </w:tr>
      <w:tr w:rsidR="00650351" w:rsidRPr="007A6563" w14:paraId="6417F8D2" w14:textId="77777777">
        <w:tc>
          <w:tcPr>
            <w:tcW w:w="2702" w:type="dxa"/>
          </w:tcPr>
          <w:p w14:paraId="2A9C08F8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内容確認</w:t>
            </w:r>
          </w:p>
          <w:p w14:paraId="3F10C977" w14:textId="77777777" w:rsidR="00650351" w:rsidRPr="007A6563" w:rsidRDefault="00650351">
            <w:pPr>
              <w:jc w:val="center"/>
              <w:rPr>
                <w:rFonts w:ascii="ＭＳ ゴシック" w:eastAsia="ＭＳ ゴシック"/>
                <w:lang w:eastAsia="zh-TW"/>
              </w:rPr>
            </w:pPr>
            <w:r w:rsidRPr="007A6563">
              <w:rPr>
                <w:rFonts w:ascii="ＭＳ ゴシック" w:eastAsia="ＭＳ ゴシック" w:hint="eastAsia"/>
                <w:lang w:eastAsia="zh-TW"/>
              </w:rPr>
              <w:t>（報告時記入不要）</w:t>
            </w:r>
          </w:p>
        </w:tc>
        <w:tc>
          <w:tcPr>
            <w:tcW w:w="6369" w:type="dxa"/>
          </w:tcPr>
          <w:p w14:paraId="020DBCFD" w14:textId="77777777" w:rsidR="00650351" w:rsidRPr="007A6563" w:rsidRDefault="00650351">
            <w:pPr>
              <w:rPr>
                <w:lang w:eastAsia="zh-TW"/>
              </w:rPr>
            </w:pPr>
          </w:p>
        </w:tc>
      </w:tr>
    </w:tbl>
    <w:p w14:paraId="06B17200" w14:textId="77777777" w:rsidR="00650351" w:rsidRPr="007A6563" w:rsidRDefault="00650351" w:rsidP="00EA216C">
      <w:pPr>
        <w:rPr>
          <w:rFonts w:ascii="ＭＳ 明朝" w:hAnsi="ＭＳ 明朝"/>
        </w:rPr>
      </w:pPr>
    </w:p>
    <w:sectPr w:rsidR="00650351" w:rsidRPr="007A6563">
      <w:headerReference w:type="default" r:id="rId10"/>
      <w:footerReference w:type="default" r:id="rId11"/>
      <w:pgSz w:w="11906" w:h="16838" w:code="9"/>
      <w:pgMar w:top="1701" w:right="1134" w:bottom="1588" w:left="1701" w:header="851" w:footer="992" w:gutter="0"/>
      <w:cols w:space="425"/>
      <w:docGrid w:type="linesAndChars" w:linePitch="33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CA59DC" w14:textId="77777777" w:rsidR="003E097A" w:rsidRDefault="003E097A">
      <w:r>
        <w:separator/>
      </w:r>
    </w:p>
  </w:endnote>
  <w:endnote w:type="continuationSeparator" w:id="0">
    <w:p w14:paraId="03E852D3" w14:textId="77777777" w:rsidR="003E097A" w:rsidRDefault="003E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D2FE7" w14:textId="77777777" w:rsidR="00931E04" w:rsidRDefault="00931E04">
    <w:pPr>
      <w:pStyle w:val="a4"/>
      <w:jc w:val="center"/>
    </w:pPr>
    <w:r>
      <w:rPr>
        <w:rFonts w:ascii="Times New Roman" w:hAnsi="Times New Roman"/>
        <w:szCs w:val="21"/>
      </w:rPr>
      <w:t xml:space="preserve">- </w:t>
    </w:r>
    <w:r>
      <w:rPr>
        <w:rFonts w:ascii="Times New Roman" w:hAnsi="Times New Roman"/>
        <w:szCs w:val="21"/>
      </w:rPr>
      <w:fldChar w:fldCharType="begin"/>
    </w:r>
    <w:r>
      <w:rPr>
        <w:rFonts w:ascii="Times New Roman" w:hAnsi="Times New Roman"/>
        <w:szCs w:val="21"/>
      </w:rPr>
      <w:instrText xml:space="preserve"> PAGE </w:instrText>
    </w:r>
    <w:r>
      <w:rPr>
        <w:rFonts w:ascii="Times New Roman" w:hAnsi="Times New Roman"/>
        <w:szCs w:val="21"/>
      </w:rPr>
      <w:fldChar w:fldCharType="separate"/>
    </w:r>
    <w:r w:rsidR="00BA1F5F">
      <w:rPr>
        <w:rFonts w:ascii="Times New Roman" w:hAnsi="Times New Roman"/>
        <w:noProof/>
        <w:szCs w:val="21"/>
      </w:rPr>
      <w:t>1</w:t>
    </w:r>
    <w:r>
      <w:rPr>
        <w:rFonts w:ascii="Times New Roman" w:hAnsi="Times New Roman"/>
        <w:szCs w:val="21"/>
      </w:rPr>
      <w:fldChar w:fldCharType="end"/>
    </w:r>
    <w:r>
      <w:rPr>
        <w:rFonts w:ascii="Times New Roman" w:hAnsi="Times New Roman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8F17A9" w14:textId="77777777" w:rsidR="003E097A" w:rsidRDefault="003E097A">
      <w:r>
        <w:separator/>
      </w:r>
    </w:p>
  </w:footnote>
  <w:footnote w:type="continuationSeparator" w:id="0">
    <w:p w14:paraId="44212A05" w14:textId="77777777" w:rsidR="003E097A" w:rsidRDefault="003E0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3D966" w14:textId="77777777" w:rsidR="00931E04" w:rsidRDefault="00931E04">
    <w:pPr>
      <w:jc w:val="right"/>
    </w:pPr>
    <w:r>
      <w:rPr>
        <w:rFonts w:hint="eastAsia"/>
      </w:rPr>
      <w:t>（</w:t>
    </w:r>
    <w:r>
      <w:rPr>
        <w:rFonts w:hint="eastAsia"/>
      </w:rPr>
      <w:t>B</w:t>
    </w:r>
    <w:r>
      <w:rPr>
        <w:rFonts w:hint="eastAsia"/>
      </w:rPr>
      <w:t>部門・規程</w:t>
    </w:r>
    <w:r>
      <w:rPr>
        <w:rFonts w:hint="eastAsia"/>
      </w:rPr>
      <w:t>2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441E11"/>
    <w:multiLevelType w:val="hybridMultilevel"/>
    <w:tmpl w:val="6896CCE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D3F3AD7"/>
    <w:multiLevelType w:val="hybridMultilevel"/>
    <w:tmpl w:val="58529CE6"/>
    <w:lvl w:ilvl="0" w:tplc="C0EE0A44">
      <w:start w:val="2"/>
      <w:numFmt w:val="bullet"/>
      <w:lvlText w:val="・"/>
      <w:lvlJc w:val="left"/>
      <w:pPr>
        <w:tabs>
          <w:tab w:val="num" w:pos="1747"/>
        </w:tabs>
        <w:ind w:left="1747" w:hanging="97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2"/>
        </w:tabs>
        <w:ind w:left="16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2"/>
        </w:tabs>
        <w:ind w:left="20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2"/>
        </w:tabs>
        <w:ind w:left="24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2"/>
        </w:tabs>
        <w:ind w:left="28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2"/>
        </w:tabs>
        <w:ind w:left="32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2"/>
        </w:tabs>
        <w:ind w:left="37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2"/>
        </w:tabs>
        <w:ind w:left="41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2"/>
        </w:tabs>
        <w:ind w:left="4552" w:hanging="420"/>
      </w:pPr>
      <w:rPr>
        <w:rFonts w:ascii="Wingdings" w:hAnsi="Wingdings" w:hint="default"/>
      </w:rPr>
    </w:lvl>
  </w:abstractNum>
  <w:abstractNum w:abstractNumId="2" w15:restartNumberingAfterBreak="0">
    <w:nsid w:val="5BF345DA"/>
    <w:multiLevelType w:val="hybridMultilevel"/>
    <w:tmpl w:val="F59848B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2540DE"/>
    <w:multiLevelType w:val="hybridMultilevel"/>
    <w:tmpl w:val="9BB85080"/>
    <w:lvl w:ilvl="0" w:tplc="940E624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AE02E24"/>
    <w:multiLevelType w:val="hybridMultilevel"/>
    <w:tmpl w:val="BE8A522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47504159">
    <w:abstractNumId w:val="0"/>
  </w:num>
  <w:num w:numId="2" w16cid:durableId="1023047287">
    <w:abstractNumId w:val="2"/>
  </w:num>
  <w:num w:numId="3" w16cid:durableId="3556824">
    <w:abstractNumId w:val="4"/>
  </w:num>
  <w:num w:numId="4" w16cid:durableId="628828736">
    <w:abstractNumId w:val="3"/>
  </w:num>
  <w:num w:numId="5" w16cid:durableId="5029422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A6"/>
    <w:rsid w:val="000035F7"/>
    <w:rsid w:val="00005023"/>
    <w:rsid w:val="00026C1F"/>
    <w:rsid w:val="000A3A67"/>
    <w:rsid w:val="000A45EC"/>
    <w:rsid w:val="00133775"/>
    <w:rsid w:val="0014015E"/>
    <w:rsid w:val="001B7302"/>
    <w:rsid w:val="001D0551"/>
    <w:rsid w:val="001F3C25"/>
    <w:rsid w:val="00222D32"/>
    <w:rsid w:val="00234B25"/>
    <w:rsid w:val="00245434"/>
    <w:rsid w:val="002557A6"/>
    <w:rsid w:val="00280F3B"/>
    <w:rsid w:val="00281927"/>
    <w:rsid w:val="0028360E"/>
    <w:rsid w:val="002A6396"/>
    <w:rsid w:val="002C46CC"/>
    <w:rsid w:val="002F47D7"/>
    <w:rsid w:val="002F6DE3"/>
    <w:rsid w:val="00303554"/>
    <w:rsid w:val="003115A8"/>
    <w:rsid w:val="003216AC"/>
    <w:rsid w:val="003D0DBB"/>
    <w:rsid w:val="003D2365"/>
    <w:rsid w:val="003E097A"/>
    <w:rsid w:val="003E3402"/>
    <w:rsid w:val="003F0672"/>
    <w:rsid w:val="00461132"/>
    <w:rsid w:val="004951AB"/>
    <w:rsid w:val="004B0359"/>
    <w:rsid w:val="004D05D2"/>
    <w:rsid w:val="0053282D"/>
    <w:rsid w:val="00593CC5"/>
    <w:rsid w:val="005B347F"/>
    <w:rsid w:val="006133DA"/>
    <w:rsid w:val="006177EE"/>
    <w:rsid w:val="00645B37"/>
    <w:rsid w:val="00647A7C"/>
    <w:rsid w:val="00650351"/>
    <w:rsid w:val="006C3304"/>
    <w:rsid w:val="006E1065"/>
    <w:rsid w:val="0073175D"/>
    <w:rsid w:val="00737FF2"/>
    <w:rsid w:val="00741975"/>
    <w:rsid w:val="00757F37"/>
    <w:rsid w:val="007A5553"/>
    <w:rsid w:val="007A6563"/>
    <w:rsid w:val="007B33B3"/>
    <w:rsid w:val="007C4804"/>
    <w:rsid w:val="007C605B"/>
    <w:rsid w:val="00804C8A"/>
    <w:rsid w:val="008406D2"/>
    <w:rsid w:val="008430AE"/>
    <w:rsid w:val="00903F6E"/>
    <w:rsid w:val="009067F5"/>
    <w:rsid w:val="009154CE"/>
    <w:rsid w:val="00926F22"/>
    <w:rsid w:val="00931E04"/>
    <w:rsid w:val="009E4458"/>
    <w:rsid w:val="00A23DB1"/>
    <w:rsid w:val="00AD7405"/>
    <w:rsid w:val="00B40868"/>
    <w:rsid w:val="00BA1F5F"/>
    <w:rsid w:val="00BC113B"/>
    <w:rsid w:val="00BC3E9E"/>
    <w:rsid w:val="00BD3FD6"/>
    <w:rsid w:val="00BD4AC0"/>
    <w:rsid w:val="00BE2CED"/>
    <w:rsid w:val="00C0195B"/>
    <w:rsid w:val="00C14F2B"/>
    <w:rsid w:val="00C423E2"/>
    <w:rsid w:val="00C7180E"/>
    <w:rsid w:val="00CD4E2E"/>
    <w:rsid w:val="00D01D04"/>
    <w:rsid w:val="00D51CA2"/>
    <w:rsid w:val="00D632D2"/>
    <w:rsid w:val="00D75791"/>
    <w:rsid w:val="00D80B35"/>
    <w:rsid w:val="00DB16C2"/>
    <w:rsid w:val="00E13B92"/>
    <w:rsid w:val="00E158C6"/>
    <w:rsid w:val="00E70A2F"/>
    <w:rsid w:val="00EA216C"/>
    <w:rsid w:val="00EB37D6"/>
    <w:rsid w:val="00EE3E75"/>
    <w:rsid w:val="00EE745D"/>
    <w:rsid w:val="00F2721C"/>
    <w:rsid w:val="00FA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866F8"/>
  <w15:chartTrackingRefBased/>
  <w15:docId w15:val="{E4CF696D-4647-D742-8896-03B0EA36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28360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28360E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Revision"/>
    <w:hidden/>
    <w:uiPriority w:val="99"/>
    <w:semiHidden/>
    <w:rsid w:val="00593C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&#35215;&#31243;&#12501;&#12457;&#12540;&#12510;&#12483;&#12488;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D3365E998933A4F86DBAB6201A6EEBA" ma:contentTypeVersion="15" ma:contentTypeDescription="新しいドキュメントを作成します。" ma:contentTypeScope="" ma:versionID="9bf1f01bc588b7a9afc856a91e6dad5d">
  <xsd:schema xmlns:xsd="http://www.w3.org/2001/XMLSchema" xmlns:xs="http://www.w3.org/2001/XMLSchema" xmlns:p="http://schemas.microsoft.com/office/2006/metadata/properties" xmlns:ns2="807db30e-986e-4235-9283-7400cf43c45e" xmlns:ns3="98feacc7-a3c9-417b-8d73-f8fe1db1da95" targetNamespace="http://schemas.microsoft.com/office/2006/metadata/properties" ma:root="true" ma:fieldsID="646bc11695ff30fe2079dd957f82112a" ns2:_="" ns3:_="">
    <xsd:import namespace="807db30e-986e-4235-9283-7400cf43c45e"/>
    <xsd:import namespace="98feacc7-a3c9-417b-8d73-f8fe1db1da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b30e-986e-4235-9283-7400cf43c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dd84382-b38c-4eba-b7c2-4a66a077d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eacc7-a3c9-417b-8d73-f8fe1db1da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分類の集約列" ma:hidden="true" ma:list="{2b0e4e7a-0009-415e-bb71-ddc3f0db3d0c}" ma:internalName="TaxCatchAll" ma:showField="CatchAllData" ma:web="98feacc7-a3c9-417b-8d73-f8fe1db1da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62F46F3-A8A5-432D-86FF-EEFE46439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db30e-986e-4235-9283-7400cf43c45e"/>
    <ds:schemaRef ds:uri="98feacc7-a3c9-417b-8d73-f8fe1db1d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5759C-4BE8-49FF-B532-B646FDF1B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3A876-3E0F-4FAC-903D-A15B273E29B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Settings\Owner\Application Data\Microsoft\Templates\規程フォーマット1.dot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『基礎・材料・共通部門規程類管理規程』</vt:lpstr>
      <vt:lpstr>『基礎・材料・共通部門規程類管理規程』</vt:lpstr>
    </vt:vector>
  </TitlesOfParts>
  <Company>IEEJ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『基礎・材料・共通部門規程類管理規程』</dc:title>
  <dc:subject/>
  <dc:creator>sasaki</dc:creator>
  <cp:keywords/>
  <cp:lastModifiedBy>Yutaka Sasaki</cp:lastModifiedBy>
  <cp:revision>5</cp:revision>
  <cp:lastPrinted>2012-01-17T12:56:00Z</cp:lastPrinted>
  <dcterms:created xsi:type="dcterms:W3CDTF">2026-10-25T23:50:00Z</dcterms:created>
  <dcterms:modified xsi:type="dcterms:W3CDTF">2026-11-01T04:24:00Z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吉田悟 / YOSHIDA，SATORU</vt:lpwstr>
  </property>
  <property fmtid="{D5CDD505-2E9C-101B-9397-08002B2CF9AE}" pid="4" name="Order">
    <vt:lpwstr>76300.0000000000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吉田悟 / YOSHIDA，SATORU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0x010100A6D6B808BCE986458565425E0DCCBC0A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TaxCatchAll">
    <vt:lpwstr/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